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F666C" w14:textId="25EBBACF" w:rsidR="00253F92" w:rsidRDefault="00D11EEA" w:rsidP="00D11EEA">
      <w:pPr>
        <w:jc w:val="center"/>
        <w:rPr>
          <w:b/>
          <w:bCs/>
          <w:color w:val="EE0000"/>
        </w:rPr>
      </w:pPr>
      <w:r w:rsidRPr="00D11EEA">
        <w:rPr>
          <w:b/>
          <w:bCs/>
          <w:color w:val="EE0000"/>
        </w:rPr>
        <w:t>1</w:t>
      </w:r>
      <w:r w:rsidRPr="00D11EEA">
        <w:rPr>
          <w:b/>
          <w:bCs/>
          <w:color w:val="EE0000"/>
          <w:vertAlign w:val="superscript"/>
        </w:rPr>
        <w:t>ST</w:t>
      </w:r>
      <w:r w:rsidRPr="00D11EEA">
        <w:rPr>
          <w:b/>
          <w:bCs/>
          <w:color w:val="EE0000"/>
        </w:rPr>
        <w:t xml:space="preserve"> ANNUAL FESTIVAL OF TREES</w:t>
      </w:r>
    </w:p>
    <w:p w14:paraId="770BDBE3" w14:textId="77777777" w:rsidR="00D11EEA" w:rsidRDefault="00D11EEA" w:rsidP="00D11EEA">
      <w:pPr>
        <w:jc w:val="center"/>
        <w:rPr>
          <w:b/>
          <w:bCs/>
          <w:color w:val="EE0000"/>
        </w:rPr>
      </w:pPr>
    </w:p>
    <w:p w14:paraId="103BE20D" w14:textId="7C7E4444" w:rsidR="00D11EEA" w:rsidRPr="00D11EEA" w:rsidRDefault="00D11EEA" w:rsidP="00D11EEA">
      <w:pPr>
        <w:rPr>
          <w:b/>
          <w:bCs/>
          <w:color w:val="EE0000"/>
        </w:rPr>
      </w:pPr>
      <w:r w:rsidRPr="00D11EEA">
        <w:rPr>
          <w:b/>
          <w:bCs/>
          <w:color w:val="EE0000"/>
        </w:rPr>
        <w:t>We are looking for local businesses</w:t>
      </w:r>
      <w:r w:rsidR="00F87B05">
        <w:rPr>
          <w:b/>
          <w:bCs/>
          <w:color w:val="EE0000"/>
        </w:rPr>
        <w:t>/families/organizations</w:t>
      </w:r>
      <w:r w:rsidRPr="00D11EEA">
        <w:rPr>
          <w:b/>
          <w:bCs/>
          <w:color w:val="EE0000"/>
        </w:rPr>
        <w:t xml:space="preserve"> to participate in our 1</w:t>
      </w:r>
      <w:r w:rsidRPr="00D11EEA">
        <w:rPr>
          <w:b/>
          <w:bCs/>
          <w:color w:val="EE0000"/>
          <w:vertAlign w:val="superscript"/>
        </w:rPr>
        <w:t>st</w:t>
      </w:r>
      <w:r w:rsidRPr="00D11EEA">
        <w:rPr>
          <w:b/>
          <w:bCs/>
          <w:color w:val="EE0000"/>
        </w:rPr>
        <w:t xml:space="preserve"> annual festival of trees. </w:t>
      </w:r>
      <w:r w:rsidR="00E26A60" w:rsidRPr="00A3374A">
        <w:rPr>
          <w:b/>
          <w:bCs/>
          <w:color w:val="00B050"/>
        </w:rPr>
        <w:t>December 12</w:t>
      </w:r>
      <w:r w:rsidR="00E26A60" w:rsidRPr="00A3374A">
        <w:rPr>
          <w:b/>
          <w:bCs/>
          <w:color w:val="00B050"/>
          <w:vertAlign w:val="superscript"/>
        </w:rPr>
        <w:t>th</w:t>
      </w:r>
      <w:r w:rsidR="006B7797" w:rsidRPr="00A3374A">
        <w:rPr>
          <w:b/>
          <w:bCs/>
          <w:color w:val="00B050"/>
        </w:rPr>
        <w:t xml:space="preserve"> 10am to 7pm, December 13</w:t>
      </w:r>
      <w:r w:rsidR="006B7797" w:rsidRPr="00A3374A">
        <w:rPr>
          <w:b/>
          <w:bCs/>
          <w:color w:val="00B050"/>
          <w:vertAlign w:val="superscript"/>
        </w:rPr>
        <w:t>th</w:t>
      </w:r>
      <w:r w:rsidR="006B7797" w:rsidRPr="00A3374A">
        <w:rPr>
          <w:b/>
          <w:bCs/>
          <w:color w:val="00B050"/>
        </w:rPr>
        <w:t xml:space="preserve"> 10 am to </w:t>
      </w:r>
      <w:r w:rsidR="00F73F5F" w:rsidRPr="00A3374A">
        <w:rPr>
          <w:b/>
          <w:bCs/>
          <w:color w:val="00B050"/>
        </w:rPr>
        <w:t>7pm, and December 14</w:t>
      </w:r>
      <w:r w:rsidR="00F73F5F" w:rsidRPr="00A3374A">
        <w:rPr>
          <w:b/>
          <w:bCs/>
          <w:color w:val="00B050"/>
          <w:vertAlign w:val="superscript"/>
        </w:rPr>
        <w:t>th</w:t>
      </w:r>
      <w:r w:rsidR="00F73F5F" w:rsidRPr="00A3374A">
        <w:rPr>
          <w:b/>
          <w:bCs/>
          <w:color w:val="00B050"/>
        </w:rPr>
        <w:t xml:space="preserve"> 10 am to 5pm. </w:t>
      </w:r>
    </w:p>
    <w:p w14:paraId="03164BA8" w14:textId="6CB1183E" w:rsidR="00D11EEA" w:rsidRDefault="00D11EEA" w:rsidP="00D11EEA">
      <w:pPr>
        <w:rPr>
          <w:color w:val="000000" w:themeColor="text1"/>
        </w:rPr>
      </w:pPr>
      <w:r w:rsidRPr="00D11EEA">
        <w:rPr>
          <w:b/>
          <w:bCs/>
          <w:color w:val="000000" w:themeColor="text1"/>
        </w:rPr>
        <w:t>What is the purpose of a festival of trees?</w:t>
      </w:r>
      <w:r>
        <w:rPr>
          <w:color w:val="000000" w:themeColor="text1"/>
        </w:rPr>
        <w:t xml:space="preserve"> The purpose of a festival of trees is to raise money for an organization. This year the money will be going to the </w:t>
      </w:r>
      <w:r w:rsidRPr="00116541">
        <w:rPr>
          <w:b/>
          <w:bCs/>
          <w:i/>
          <w:iCs/>
          <w:color w:val="000000" w:themeColor="text1"/>
        </w:rPr>
        <w:t>Limington fire / rescue department</w:t>
      </w:r>
      <w:r>
        <w:rPr>
          <w:color w:val="000000" w:themeColor="text1"/>
        </w:rPr>
        <w:t xml:space="preserve"> for some new equipment. </w:t>
      </w:r>
    </w:p>
    <w:p w14:paraId="31BEA773" w14:textId="47A03B64" w:rsidR="00593A3E" w:rsidRDefault="00952EAF" w:rsidP="00D11EEA">
      <w:pPr>
        <w:rPr>
          <w:color w:val="000000" w:themeColor="text1"/>
        </w:rPr>
      </w:pPr>
      <w:r>
        <w:rPr>
          <w:b/>
          <w:bCs/>
          <w:color w:val="000000" w:themeColor="text1"/>
        </w:rPr>
        <w:t>How could you help us</w:t>
      </w:r>
      <w:r w:rsidR="00D11EEA" w:rsidRPr="00052677">
        <w:rPr>
          <w:b/>
          <w:bCs/>
          <w:color w:val="000000" w:themeColor="text1"/>
        </w:rPr>
        <w:t>?</w:t>
      </w:r>
      <w:r w:rsidR="00D11EEA">
        <w:rPr>
          <w:color w:val="000000" w:themeColor="text1"/>
        </w:rPr>
        <w:t xml:space="preserve"> </w:t>
      </w:r>
      <w:r w:rsidR="00052677">
        <w:rPr>
          <w:color w:val="000000" w:themeColor="text1"/>
        </w:rPr>
        <w:t>We need e</w:t>
      </w:r>
      <w:r w:rsidR="00D11EEA">
        <w:rPr>
          <w:color w:val="000000" w:themeColor="text1"/>
        </w:rPr>
        <w:t>very business</w:t>
      </w:r>
      <w:r>
        <w:rPr>
          <w:color w:val="000000" w:themeColor="text1"/>
        </w:rPr>
        <w:t>, family,</w:t>
      </w:r>
      <w:r w:rsidR="00D11EEA">
        <w:rPr>
          <w:color w:val="000000" w:themeColor="text1"/>
        </w:rPr>
        <w:t xml:space="preserve"> or organization </w:t>
      </w:r>
      <w:r w:rsidR="00052677">
        <w:rPr>
          <w:color w:val="000000" w:themeColor="text1"/>
        </w:rPr>
        <w:t xml:space="preserve">to </w:t>
      </w:r>
      <w:r w:rsidR="00D11EEA">
        <w:rPr>
          <w:color w:val="000000" w:themeColor="text1"/>
        </w:rPr>
        <w:t xml:space="preserve">bring an artificial tree, gift basket, or tabletop tree. </w:t>
      </w:r>
    </w:p>
    <w:p w14:paraId="53AB1066" w14:textId="34D1EC8E" w:rsidR="00593A3E" w:rsidRDefault="00052677" w:rsidP="00D11EEA">
      <w:pPr>
        <w:rPr>
          <w:color w:val="000000" w:themeColor="text1"/>
        </w:rPr>
      </w:pPr>
      <w:r>
        <w:rPr>
          <w:color w:val="000000" w:themeColor="text1"/>
        </w:rPr>
        <w:t xml:space="preserve">You </w:t>
      </w:r>
      <w:r w:rsidR="00D11EEA">
        <w:rPr>
          <w:color w:val="000000" w:themeColor="text1"/>
        </w:rPr>
        <w:t xml:space="preserve">provide lights, decorations and </w:t>
      </w:r>
      <w:r w:rsidR="005877B5">
        <w:rPr>
          <w:color w:val="000000" w:themeColor="text1"/>
        </w:rPr>
        <w:t xml:space="preserve">unwrapped </w:t>
      </w:r>
      <w:r w:rsidR="00D11EEA">
        <w:rPr>
          <w:color w:val="000000" w:themeColor="text1"/>
        </w:rPr>
        <w:t xml:space="preserve">gifts </w:t>
      </w:r>
      <w:r w:rsidR="00DB0DAE">
        <w:rPr>
          <w:color w:val="000000" w:themeColor="text1"/>
        </w:rPr>
        <w:t xml:space="preserve">around </w:t>
      </w:r>
      <w:r w:rsidR="00D11EEA">
        <w:rPr>
          <w:color w:val="000000" w:themeColor="text1"/>
        </w:rPr>
        <w:t xml:space="preserve">the tree. </w:t>
      </w:r>
    </w:p>
    <w:p w14:paraId="4B9B222C" w14:textId="2A1D0625" w:rsidR="00B2353E" w:rsidRDefault="00B2353E" w:rsidP="00D11EEA">
      <w:pPr>
        <w:rPr>
          <w:color w:val="000000" w:themeColor="text1"/>
        </w:rPr>
      </w:pPr>
      <w:r>
        <w:rPr>
          <w:color w:val="000000" w:themeColor="text1"/>
        </w:rPr>
        <w:t xml:space="preserve">If you are doing gift certificates, gift cards, or cash please photocopy </w:t>
      </w:r>
      <w:r w:rsidR="009A3AB2">
        <w:rPr>
          <w:color w:val="000000" w:themeColor="text1"/>
        </w:rPr>
        <w:t>and use the photocopy in your display. give</w:t>
      </w:r>
      <w:r>
        <w:rPr>
          <w:color w:val="000000" w:themeColor="text1"/>
        </w:rPr>
        <w:t xml:space="preserve"> us the real items. </w:t>
      </w:r>
      <w:r w:rsidR="003812F0">
        <w:rPr>
          <w:color w:val="000000" w:themeColor="text1"/>
        </w:rPr>
        <w:t>We</w:t>
      </w:r>
      <w:r w:rsidR="009A3AB2">
        <w:rPr>
          <w:color w:val="000000" w:themeColor="text1"/>
        </w:rPr>
        <w:t xml:space="preserve"> will lock them up with the </w:t>
      </w:r>
      <w:r w:rsidR="003812F0">
        <w:rPr>
          <w:color w:val="000000" w:themeColor="text1"/>
        </w:rPr>
        <w:t xml:space="preserve">name on them of what tree it goes with. </w:t>
      </w:r>
      <w:r>
        <w:rPr>
          <w:color w:val="000000" w:themeColor="text1"/>
        </w:rPr>
        <w:t xml:space="preserve">We </w:t>
      </w:r>
      <w:r w:rsidR="006F6228">
        <w:rPr>
          <w:color w:val="000000" w:themeColor="text1"/>
        </w:rPr>
        <w:t>would not</w:t>
      </w:r>
      <w:r>
        <w:rPr>
          <w:color w:val="000000" w:themeColor="text1"/>
        </w:rPr>
        <w:t xml:space="preserve"> want them to </w:t>
      </w:r>
      <w:r w:rsidR="006F6228">
        <w:rPr>
          <w:color w:val="000000" w:themeColor="text1"/>
        </w:rPr>
        <w:t xml:space="preserve">get lost or stolen. </w:t>
      </w:r>
      <w:r>
        <w:rPr>
          <w:color w:val="000000" w:themeColor="text1"/>
        </w:rPr>
        <w:t xml:space="preserve"> </w:t>
      </w:r>
    </w:p>
    <w:p w14:paraId="0FC67385" w14:textId="5302BD28" w:rsidR="00593A3E" w:rsidRPr="008D1905" w:rsidRDefault="00052677" w:rsidP="00D11EEA">
      <w:pPr>
        <w:rPr>
          <w:b/>
          <w:bCs/>
          <w:color w:val="000000" w:themeColor="text1"/>
        </w:rPr>
      </w:pPr>
      <w:r>
        <w:rPr>
          <w:color w:val="000000" w:themeColor="text1"/>
        </w:rPr>
        <w:t xml:space="preserve">You </w:t>
      </w:r>
      <w:r w:rsidR="00D11EEA">
        <w:rPr>
          <w:color w:val="000000" w:themeColor="text1"/>
        </w:rPr>
        <w:t xml:space="preserve">come in and set the tree up and give it a name. </w:t>
      </w:r>
      <w:r w:rsidR="003812F0">
        <w:rPr>
          <w:color w:val="000000" w:themeColor="text1"/>
        </w:rPr>
        <w:t xml:space="preserve">We will have 2 times available </w:t>
      </w:r>
      <w:r w:rsidR="00D91ED7">
        <w:rPr>
          <w:color w:val="000000" w:themeColor="text1"/>
        </w:rPr>
        <w:t xml:space="preserve">the week before. </w:t>
      </w:r>
      <w:r w:rsidR="004E5CBF" w:rsidRPr="008D1905">
        <w:rPr>
          <w:b/>
          <w:bCs/>
          <w:color w:val="000000" w:themeColor="text1"/>
        </w:rPr>
        <w:t xml:space="preserve">Wednesday </w:t>
      </w:r>
      <w:r w:rsidR="00FC7EF8" w:rsidRPr="008D1905">
        <w:rPr>
          <w:b/>
          <w:bCs/>
          <w:color w:val="000000" w:themeColor="text1"/>
        </w:rPr>
        <w:t>the 10</w:t>
      </w:r>
      <w:r w:rsidR="00FC7EF8" w:rsidRPr="008D1905">
        <w:rPr>
          <w:b/>
          <w:bCs/>
          <w:color w:val="000000" w:themeColor="text1"/>
          <w:vertAlign w:val="superscript"/>
        </w:rPr>
        <w:t>th</w:t>
      </w:r>
      <w:r w:rsidR="00FC7EF8" w:rsidRPr="008D1905">
        <w:rPr>
          <w:b/>
          <w:bCs/>
          <w:color w:val="000000" w:themeColor="text1"/>
        </w:rPr>
        <w:t xml:space="preserve"> </w:t>
      </w:r>
      <w:r w:rsidR="00A92766" w:rsidRPr="008D1905">
        <w:rPr>
          <w:b/>
          <w:bCs/>
          <w:color w:val="000000" w:themeColor="text1"/>
        </w:rPr>
        <w:t>and Thursday the 11</w:t>
      </w:r>
      <w:r w:rsidR="00A92766" w:rsidRPr="008D1905">
        <w:rPr>
          <w:b/>
          <w:bCs/>
          <w:color w:val="000000" w:themeColor="text1"/>
          <w:vertAlign w:val="superscript"/>
        </w:rPr>
        <w:t>th</w:t>
      </w:r>
      <w:r w:rsidR="00A92766" w:rsidRPr="008D1905">
        <w:rPr>
          <w:b/>
          <w:bCs/>
          <w:color w:val="000000" w:themeColor="text1"/>
        </w:rPr>
        <w:t xml:space="preserve"> </w:t>
      </w:r>
      <w:r w:rsidR="00FC7EF8" w:rsidRPr="008D1905">
        <w:rPr>
          <w:b/>
          <w:bCs/>
          <w:color w:val="000000" w:themeColor="text1"/>
        </w:rPr>
        <w:t xml:space="preserve">from </w:t>
      </w:r>
      <w:r w:rsidR="00A92766" w:rsidRPr="008D1905">
        <w:rPr>
          <w:b/>
          <w:bCs/>
          <w:color w:val="000000" w:themeColor="text1"/>
        </w:rPr>
        <w:t xml:space="preserve">3pm to </w:t>
      </w:r>
      <w:r w:rsidR="001F6CA7">
        <w:rPr>
          <w:b/>
          <w:bCs/>
          <w:color w:val="000000" w:themeColor="text1"/>
        </w:rPr>
        <w:t>8</w:t>
      </w:r>
      <w:r w:rsidR="00A92766" w:rsidRPr="008D1905">
        <w:rPr>
          <w:b/>
          <w:bCs/>
          <w:color w:val="000000" w:themeColor="text1"/>
        </w:rPr>
        <w:t>pm</w:t>
      </w:r>
    </w:p>
    <w:p w14:paraId="3A1468A8" w14:textId="77777777" w:rsidR="00BF1153" w:rsidRDefault="00052677" w:rsidP="00D11EEA">
      <w:pPr>
        <w:rPr>
          <w:color w:val="000000" w:themeColor="text1"/>
        </w:rPr>
      </w:pPr>
      <w:r>
        <w:rPr>
          <w:color w:val="000000" w:themeColor="text1"/>
        </w:rPr>
        <w:t>You give us a list of everything under and</w:t>
      </w:r>
      <w:r w:rsidR="00F87B05">
        <w:rPr>
          <w:color w:val="000000" w:themeColor="text1"/>
        </w:rPr>
        <w:t xml:space="preserve"> </w:t>
      </w:r>
      <w:r>
        <w:rPr>
          <w:color w:val="000000" w:themeColor="text1"/>
        </w:rPr>
        <w:t>/ or on the tree so we can display it with the tree. S</w:t>
      </w:r>
      <w:r w:rsidR="00D11EEA">
        <w:rPr>
          <w:color w:val="000000" w:themeColor="text1"/>
        </w:rPr>
        <w:t xml:space="preserve">ome people love to do theme trees. Some examples are </w:t>
      </w:r>
      <w:r>
        <w:rPr>
          <w:color w:val="000000" w:themeColor="text1"/>
        </w:rPr>
        <w:t xml:space="preserve">Legos, camping, pets, kitchen, hot wheels, barbie, games, crafting, and more. </w:t>
      </w:r>
    </w:p>
    <w:p w14:paraId="2A98D6D0" w14:textId="624CDF03" w:rsidR="00F87B05" w:rsidRDefault="00052677" w:rsidP="00D11EEA">
      <w:pPr>
        <w:rPr>
          <w:color w:val="000000" w:themeColor="text1"/>
        </w:rPr>
      </w:pPr>
      <w:r>
        <w:rPr>
          <w:color w:val="000000" w:themeColor="text1"/>
        </w:rPr>
        <w:t xml:space="preserve">We will </w:t>
      </w:r>
      <w:r w:rsidR="00F87B05">
        <w:rPr>
          <w:color w:val="000000" w:themeColor="text1"/>
        </w:rPr>
        <w:t xml:space="preserve">hand out a flyer at the door with </w:t>
      </w:r>
      <w:r w:rsidR="00E168EC">
        <w:rPr>
          <w:color w:val="000000" w:themeColor="text1"/>
        </w:rPr>
        <w:t xml:space="preserve">the number, and </w:t>
      </w:r>
      <w:r w:rsidR="00F87B05">
        <w:rPr>
          <w:color w:val="000000" w:themeColor="text1"/>
        </w:rPr>
        <w:t>name</w:t>
      </w:r>
      <w:r w:rsidR="00263195">
        <w:rPr>
          <w:color w:val="000000" w:themeColor="text1"/>
        </w:rPr>
        <w:t>s</w:t>
      </w:r>
      <w:r w:rsidR="00F87B05">
        <w:rPr>
          <w:color w:val="000000" w:themeColor="text1"/>
        </w:rPr>
        <w:t xml:space="preserve"> of the tree and who sponsored that tree. </w:t>
      </w:r>
    </w:p>
    <w:p w14:paraId="3A27A330" w14:textId="47C9ECD6" w:rsidR="00D11EEA" w:rsidRDefault="00F87B05" w:rsidP="00D11EEA">
      <w:pPr>
        <w:rPr>
          <w:color w:val="000000" w:themeColor="text1"/>
        </w:rPr>
      </w:pPr>
      <w:r w:rsidRPr="00F87B05">
        <w:rPr>
          <w:b/>
          <w:bCs/>
          <w:color w:val="000000" w:themeColor="text1"/>
        </w:rPr>
        <w:t xml:space="preserve">How </w:t>
      </w:r>
      <w:proofErr w:type="gramStart"/>
      <w:r w:rsidRPr="00F87B05">
        <w:rPr>
          <w:b/>
          <w:bCs/>
          <w:color w:val="000000" w:themeColor="text1"/>
        </w:rPr>
        <w:t>does</w:t>
      </w:r>
      <w:proofErr w:type="gramEnd"/>
      <w:r w:rsidRPr="00F87B05">
        <w:rPr>
          <w:b/>
          <w:bCs/>
          <w:color w:val="000000" w:themeColor="text1"/>
        </w:rPr>
        <w:t xml:space="preserve"> the fundraising part of this work?</w:t>
      </w:r>
      <w:r>
        <w:rPr>
          <w:color w:val="000000" w:themeColor="text1"/>
        </w:rPr>
        <w:t xml:space="preserve"> </w:t>
      </w:r>
      <w:r w:rsidR="00952EAF">
        <w:rPr>
          <w:color w:val="000000" w:themeColor="text1"/>
        </w:rPr>
        <w:t xml:space="preserve">At each </w:t>
      </w:r>
      <w:r w:rsidR="00570DEC">
        <w:rPr>
          <w:color w:val="000000" w:themeColor="text1"/>
        </w:rPr>
        <w:t>tree</w:t>
      </w:r>
      <w:r w:rsidR="00952EAF">
        <w:rPr>
          <w:color w:val="000000" w:themeColor="text1"/>
        </w:rPr>
        <w:t xml:space="preserve"> there is a bucket to drop your ticket into. We will sell these tickets for 3 days. At the end of day 3 we draw a winning ticket.  </w:t>
      </w:r>
      <w:r>
        <w:rPr>
          <w:color w:val="000000" w:themeColor="text1"/>
        </w:rPr>
        <w:t xml:space="preserve">We call the winner, and they keep everything the tree, the décor, and everything under and on the tree. </w:t>
      </w:r>
      <w:r w:rsidR="00952EAF">
        <w:rPr>
          <w:color w:val="000000" w:themeColor="text1"/>
        </w:rPr>
        <w:t xml:space="preserve">They will have 48 hours to pick up their items. </w:t>
      </w:r>
    </w:p>
    <w:p w14:paraId="4460D224" w14:textId="3405F9DC" w:rsidR="00263A2A" w:rsidRDefault="00263A2A" w:rsidP="00D11EEA">
      <w:pPr>
        <w:rPr>
          <w:color w:val="000000" w:themeColor="text1"/>
        </w:rPr>
      </w:pPr>
      <w:r>
        <w:rPr>
          <w:color w:val="000000" w:themeColor="text1"/>
        </w:rPr>
        <w:t xml:space="preserve">Attached is the promissory note of your </w:t>
      </w:r>
      <w:r w:rsidR="001B4D66">
        <w:rPr>
          <w:color w:val="000000" w:themeColor="text1"/>
        </w:rPr>
        <w:t>participation,</w:t>
      </w:r>
      <w:r>
        <w:rPr>
          <w:color w:val="000000" w:themeColor="text1"/>
        </w:rPr>
        <w:t xml:space="preserve"> and some examples of </w:t>
      </w:r>
      <w:r w:rsidR="009E235F">
        <w:rPr>
          <w:color w:val="000000" w:themeColor="text1"/>
        </w:rPr>
        <w:t xml:space="preserve">what others have done. </w:t>
      </w:r>
    </w:p>
    <w:p w14:paraId="6E4784CB" w14:textId="77777777" w:rsidR="009E235F" w:rsidRDefault="009E235F" w:rsidP="00D11EEA">
      <w:pPr>
        <w:rPr>
          <w:color w:val="000000" w:themeColor="text1"/>
        </w:rPr>
      </w:pPr>
    </w:p>
    <w:p w14:paraId="48E15121" w14:textId="07903A3F" w:rsidR="009E235F" w:rsidRDefault="009E235F" w:rsidP="00D11EEA">
      <w:pPr>
        <w:rPr>
          <w:color w:val="000000" w:themeColor="text1"/>
        </w:rPr>
      </w:pPr>
      <w:r>
        <w:rPr>
          <w:color w:val="000000" w:themeColor="text1"/>
        </w:rPr>
        <w:t xml:space="preserve">Thank you so much for your support in this fun and exciting </w:t>
      </w:r>
      <w:r w:rsidR="00C93F63">
        <w:rPr>
          <w:color w:val="000000" w:themeColor="text1"/>
        </w:rPr>
        <w:t>fundraiser</w:t>
      </w:r>
      <w:r w:rsidR="001B4D66">
        <w:rPr>
          <w:color w:val="000000" w:themeColor="text1"/>
        </w:rPr>
        <w:t xml:space="preserve"> to help our community. </w:t>
      </w:r>
    </w:p>
    <w:p w14:paraId="4FC4FF3C" w14:textId="77777777" w:rsidR="001B4D66" w:rsidRDefault="001B4D66" w:rsidP="00D11EEA">
      <w:pPr>
        <w:rPr>
          <w:color w:val="000000" w:themeColor="text1"/>
        </w:rPr>
      </w:pPr>
    </w:p>
    <w:p w14:paraId="5E277719" w14:textId="58EA4502" w:rsidR="003820BA" w:rsidRPr="00A61127" w:rsidRDefault="00952EAF" w:rsidP="00D11EEA">
      <w:pPr>
        <w:rPr>
          <w:color w:val="000000" w:themeColor="text1"/>
          <w:sz w:val="32"/>
          <w:szCs w:val="32"/>
        </w:rPr>
      </w:pPr>
      <w:r w:rsidRPr="00A61127">
        <w:rPr>
          <w:color w:val="000000" w:themeColor="text1"/>
          <w:sz w:val="32"/>
          <w:szCs w:val="32"/>
        </w:rPr>
        <w:lastRenderedPageBreak/>
        <w:t xml:space="preserve">We will need </w:t>
      </w:r>
      <w:r w:rsidR="008D1905" w:rsidRPr="00A61127">
        <w:rPr>
          <w:color w:val="000000" w:themeColor="text1"/>
          <w:sz w:val="32"/>
          <w:szCs w:val="32"/>
        </w:rPr>
        <w:t>100</w:t>
      </w:r>
      <w:r w:rsidRPr="00A61127">
        <w:rPr>
          <w:b/>
          <w:bCs/>
          <w:color w:val="000000" w:themeColor="text1"/>
          <w:sz w:val="32"/>
          <w:szCs w:val="32"/>
        </w:rPr>
        <w:t>%</w:t>
      </w:r>
      <w:r w:rsidRPr="00A61127">
        <w:rPr>
          <w:color w:val="000000" w:themeColor="text1"/>
          <w:sz w:val="32"/>
          <w:szCs w:val="32"/>
        </w:rPr>
        <w:t xml:space="preserve"> commitment by </w:t>
      </w:r>
      <w:r w:rsidR="00604CC2" w:rsidRPr="00A61127">
        <w:rPr>
          <w:color w:val="000000" w:themeColor="text1"/>
          <w:sz w:val="32"/>
          <w:szCs w:val="32"/>
        </w:rPr>
        <w:t xml:space="preserve">November </w:t>
      </w:r>
      <w:r w:rsidR="00E843A0">
        <w:rPr>
          <w:color w:val="000000" w:themeColor="text1"/>
          <w:sz w:val="32"/>
          <w:szCs w:val="32"/>
        </w:rPr>
        <w:t>15</w:t>
      </w:r>
      <w:r w:rsidR="00604CC2" w:rsidRPr="00A61127">
        <w:rPr>
          <w:color w:val="000000" w:themeColor="text1"/>
          <w:sz w:val="32"/>
          <w:szCs w:val="32"/>
        </w:rPr>
        <w:t>t</w:t>
      </w:r>
      <w:r w:rsidR="00E843A0">
        <w:rPr>
          <w:color w:val="000000" w:themeColor="text1"/>
          <w:sz w:val="32"/>
          <w:szCs w:val="32"/>
        </w:rPr>
        <w:t>h</w:t>
      </w:r>
      <w:r w:rsidRPr="00A61127">
        <w:rPr>
          <w:color w:val="000000" w:themeColor="text1"/>
          <w:sz w:val="32"/>
          <w:szCs w:val="32"/>
        </w:rPr>
        <w:t>. So, we know how many spaces we have taken up. We only have 8 small tree spaces, and 8 gift basket spaces</w:t>
      </w:r>
      <w:r w:rsidR="00A61127">
        <w:rPr>
          <w:color w:val="000000" w:themeColor="text1"/>
          <w:sz w:val="32"/>
          <w:szCs w:val="32"/>
        </w:rPr>
        <w:t xml:space="preserve">, and 30 big tree spaces. </w:t>
      </w:r>
    </w:p>
    <w:p w14:paraId="43E8E501" w14:textId="4229E61C" w:rsidR="003820BA" w:rsidRDefault="008606F3" w:rsidP="00D11EEA">
      <w:pPr>
        <w:rPr>
          <w:color w:val="000000" w:themeColor="text1"/>
          <w:sz w:val="32"/>
          <w:szCs w:val="32"/>
        </w:rPr>
      </w:pPr>
      <w:r w:rsidRPr="00A61127">
        <w:rPr>
          <w:color w:val="000000" w:themeColor="text1"/>
          <w:sz w:val="32"/>
          <w:szCs w:val="32"/>
        </w:rPr>
        <w:t>We</w:t>
      </w:r>
      <w:r w:rsidR="003820BA" w:rsidRPr="00A61127">
        <w:rPr>
          <w:color w:val="000000" w:themeColor="text1"/>
          <w:sz w:val="32"/>
          <w:szCs w:val="32"/>
        </w:rPr>
        <w:t xml:space="preserve"> will commit to the 2025 1</w:t>
      </w:r>
      <w:r w:rsidR="003820BA" w:rsidRPr="00A61127">
        <w:rPr>
          <w:color w:val="000000" w:themeColor="text1"/>
          <w:sz w:val="32"/>
          <w:szCs w:val="32"/>
          <w:vertAlign w:val="superscript"/>
        </w:rPr>
        <w:t>st</w:t>
      </w:r>
      <w:r w:rsidR="003820BA" w:rsidRPr="00A61127">
        <w:rPr>
          <w:color w:val="000000" w:themeColor="text1"/>
          <w:sz w:val="32"/>
          <w:szCs w:val="32"/>
        </w:rPr>
        <w:t xml:space="preserve"> annual festival of trees. I understand the guidelines listed on this paper and the attached paper. </w:t>
      </w:r>
    </w:p>
    <w:p w14:paraId="5A270AFC" w14:textId="37D81EF4" w:rsidR="00771308" w:rsidRDefault="00771308" w:rsidP="00D11EEA">
      <w:pPr>
        <w:rPr>
          <w:i/>
          <w:iCs/>
          <w:color w:val="000000" w:themeColor="text1"/>
        </w:rPr>
      </w:pPr>
      <w:r w:rsidRPr="003F1043">
        <w:rPr>
          <w:b/>
          <w:bCs/>
          <w:color w:val="000000" w:themeColor="text1"/>
          <w:sz w:val="32"/>
          <w:szCs w:val="32"/>
        </w:rPr>
        <w:t>Please mail to</w:t>
      </w:r>
      <w:r w:rsidRPr="003F1043">
        <w:rPr>
          <w:b/>
          <w:bCs/>
          <w:color w:val="000000" w:themeColor="text1"/>
        </w:rPr>
        <w:t>:</w:t>
      </w:r>
      <w:r w:rsidRPr="003F1043">
        <w:rPr>
          <w:color w:val="000000" w:themeColor="text1"/>
        </w:rPr>
        <w:t xml:space="preserve"> </w:t>
      </w:r>
      <w:r w:rsidRPr="00611EB7">
        <w:rPr>
          <w:i/>
          <w:iCs/>
          <w:color w:val="000000" w:themeColor="text1"/>
        </w:rPr>
        <w:t xml:space="preserve">Limington Rec Department, PO Box </w:t>
      </w:r>
      <w:r w:rsidR="00ED6C06" w:rsidRPr="00611EB7">
        <w:rPr>
          <w:i/>
          <w:iCs/>
          <w:color w:val="000000" w:themeColor="text1"/>
        </w:rPr>
        <w:t>240</w:t>
      </w:r>
      <w:r w:rsidR="003F1043" w:rsidRPr="00611EB7">
        <w:rPr>
          <w:i/>
          <w:iCs/>
          <w:color w:val="000000" w:themeColor="text1"/>
        </w:rPr>
        <w:t>, Limington Maine 04049</w:t>
      </w:r>
    </w:p>
    <w:p w14:paraId="3B957A1E" w14:textId="5EA70144" w:rsidR="00400BEA" w:rsidRPr="00A61127" w:rsidRDefault="00400BEA" w:rsidP="00D11EEA">
      <w:pPr>
        <w:rPr>
          <w:color w:val="000000" w:themeColor="text1"/>
          <w:sz w:val="32"/>
          <w:szCs w:val="32"/>
        </w:rPr>
      </w:pPr>
      <w:r>
        <w:rPr>
          <w:i/>
          <w:iCs/>
          <w:color w:val="000000" w:themeColor="text1"/>
        </w:rPr>
        <w:t xml:space="preserve">Or drop off </w:t>
      </w:r>
      <w:r w:rsidR="009A420C">
        <w:rPr>
          <w:i/>
          <w:iCs/>
          <w:color w:val="000000" w:themeColor="text1"/>
        </w:rPr>
        <w:t>@</w:t>
      </w:r>
      <w:r>
        <w:rPr>
          <w:i/>
          <w:iCs/>
          <w:color w:val="000000" w:themeColor="text1"/>
        </w:rPr>
        <w:t xml:space="preserve"> </w:t>
      </w:r>
      <w:r w:rsidR="009A420C">
        <w:rPr>
          <w:i/>
          <w:iCs/>
          <w:color w:val="000000" w:themeColor="text1"/>
        </w:rPr>
        <w:t>Limington</w:t>
      </w:r>
      <w:r>
        <w:rPr>
          <w:i/>
          <w:iCs/>
          <w:color w:val="000000" w:themeColor="text1"/>
        </w:rPr>
        <w:t xml:space="preserve"> tow hall</w:t>
      </w:r>
      <w:r w:rsidR="009A420C">
        <w:rPr>
          <w:i/>
          <w:iCs/>
          <w:color w:val="000000" w:themeColor="text1"/>
        </w:rPr>
        <w:t xml:space="preserve"> </w:t>
      </w:r>
      <w:proofErr w:type="spellStart"/>
      <w:r w:rsidR="009A420C">
        <w:rPr>
          <w:i/>
          <w:iCs/>
          <w:color w:val="000000" w:themeColor="text1"/>
        </w:rPr>
        <w:t>attn:</w:t>
      </w:r>
      <w:proofErr w:type="spellEnd"/>
      <w:r w:rsidR="009A420C">
        <w:rPr>
          <w:i/>
          <w:iCs/>
          <w:color w:val="000000" w:themeColor="text1"/>
        </w:rPr>
        <w:t xml:space="preserve"> Madison Moody</w:t>
      </w:r>
      <w:r>
        <w:rPr>
          <w:i/>
          <w:iCs/>
          <w:color w:val="000000" w:themeColor="text1"/>
        </w:rPr>
        <w:t xml:space="preserve"> </w:t>
      </w:r>
    </w:p>
    <w:p w14:paraId="1813935A" w14:textId="47FEC46C" w:rsidR="003820BA" w:rsidRDefault="003820BA" w:rsidP="00D11EEA">
      <w:pPr>
        <w:pBdr>
          <w:bottom w:val="single" w:sz="12" w:space="1" w:color="auto"/>
        </w:pBdr>
        <w:rPr>
          <w:color w:val="000000" w:themeColor="text1"/>
        </w:rPr>
      </w:pPr>
      <w:r>
        <w:rPr>
          <w:color w:val="000000" w:themeColor="text1"/>
        </w:rPr>
        <w:t xml:space="preserve">Name of </w:t>
      </w:r>
      <w:r w:rsidR="00BF5211">
        <w:rPr>
          <w:color w:val="000000" w:themeColor="text1"/>
        </w:rPr>
        <w:t xml:space="preserve">your tree/ basket you want displayed </w:t>
      </w:r>
    </w:p>
    <w:p w14:paraId="75A1975C" w14:textId="77777777" w:rsidR="003820BA" w:rsidRDefault="003820BA" w:rsidP="00D11EEA">
      <w:pPr>
        <w:pBdr>
          <w:bottom w:val="single" w:sz="12" w:space="1" w:color="auto"/>
        </w:pBdr>
        <w:rPr>
          <w:color w:val="000000" w:themeColor="text1"/>
        </w:rPr>
      </w:pPr>
    </w:p>
    <w:p w14:paraId="4AC6A15F" w14:textId="511AAC28" w:rsidR="003820BA" w:rsidRPr="000D2038" w:rsidRDefault="00D74146" w:rsidP="00D11EEA">
      <w:pPr>
        <w:rPr>
          <w:color w:val="000000" w:themeColor="text1"/>
          <w:sz w:val="28"/>
          <w:szCs w:val="28"/>
        </w:rPr>
      </w:pPr>
      <w:r w:rsidRPr="000D2038">
        <w:rPr>
          <w:color w:val="000000" w:themeColor="text1"/>
          <w:sz w:val="28"/>
          <w:szCs w:val="28"/>
        </w:rPr>
        <w:t>Name of business/organization____________________________________________</w:t>
      </w:r>
    </w:p>
    <w:p w14:paraId="5D4BFF87" w14:textId="77777777" w:rsidR="00CA2383" w:rsidRDefault="003820BA" w:rsidP="00D11EEA">
      <w:pPr>
        <w:rPr>
          <w:color w:val="000000" w:themeColor="text1"/>
          <w:sz w:val="28"/>
          <w:szCs w:val="28"/>
        </w:rPr>
      </w:pPr>
      <w:r w:rsidRPr="000D2038">
        <w:rPr>
          <w:color w:val="000000" w:themeColor="text1"/>
          <w:sz w:val="28"/>
          <w:szCs w:val="28"/>
        </w:rPr>
        <w:t xml:space="preserve">Contact person _____________________ </w:t>
      </w:r>
    </w:p>
    <w:p w14:paraId="3048C22D" w14:textId="46CE58BD" w:rsidR="00F87B05" w:rsidRPr="000D2038" w:rsidRDefault="003820BA" w:rsidP="00D11EEA">
      <w:pPr>
        <w:rPr>
          <w:color w:val="000000" w:themeColor="text1"/>
          <w:sz w:val="28"/>
          <w:szCs w:val="28"/>
        </w:rPr>
      </w:pPr>
      <w:r w:rsidRPr="000D2038">
        <w:rPr>
          <w:color w:val="000000" w:themeColor="text1"/>
          <w:sz w:val="28"/>
          <w:szCs w:val="28"/>
        </w:rPr>
        <w:t>phone number _____________________</w:t>
      </w:r>
    </w:p>
    <w:p w14:paraId="35B21CF5" w14:textId="42BA9A95" w:rsidR="00925C9E" w:rsidRPr="000D2038" w:rsidRDefault="00925C9E" w:rsidP="00D11EEA">
      <w:pPr>
        <w:rPr>
          <w:color w:val="000000" w:themeColor="text1"/>
          <w:sz w:val="28"/>
          <w:szCs w:val="28"/>
        </w:rPr>
      </w:pPr>
      <w:r w:rsidRPr="000D2038">
        <w:rPr>
          <w:color w:val="000000" w:themeColor="text1"/>
          <w:sz w:val="28"/>
          <w:szCs w:val="28"/>
        </w:rPr>
        <w:t>Contact E mail ______________________________________________</w:t>
      </w:r>
    </w:p>
    <w:p w14:paraId="3C523793" w14:textId="2EED6EBC" w:rsidR="00925C9E" w:rsidRPr="000D2038" w:rsidRDefault="00801E9D" w:rsidP="00D11EEA">
      <w:pPr>
        <w:rPr>
          <w:color w:val="000000" w:themeColor="text1"/>
          <w:sz w:val="28"/>
          <w:szCs w:val="28"/>
        </w:rPr>
      </w:pPr>
      <w:r w:rsidRPr="000D2038">
        <w:rPr>
          <w:color w:val="000000" w:themeColor="text1"/>
          <w:sz w:val="28"/>
          <w:szCs w:val="28"/>
        </w:rPr>
        <w:t xml:space="preserve">Large tree _______ </w:t>
      </w:r>
      <w:r w:rsidR="00C7147A" w:rsidRPr="000D2038">
        <w:rPr>
          <w:color w:val="000000" w:themeColor="text1"/>
          <w:sz w:val="28"/>
          <w:szCs w:val="28"/>
        </w:rPr>
        <w:t>S</w:t>
      </w:r>
      <w:r w:rsidRPr="000D2038">
        <w:rPr>
          <w:color w:val="000000" w:themeColor="text1"/>
          <w:sz w:val="28"/>
          <w:szCs w:val="28"/>
        </w:rPr>
        <w:t>mall tree __________</w:t>
      </w:r>
      <w:r w:rsidR="000D2038">
        <w:rPr>
          <w:color w:val="000000" w:themeColor="text1"/>
          <w:sz w:val="28"/>
          <w:szCs w:val="28"/>
        </w:rPr>
        <w:t xml:space="preserve"> </w:t>
      </w:r>
      <w:r w:rsidR="00C7147A" w:rsidRPr="000D2038">
        <w:rPr>
          <w:color w:val="000000" w:themeColor="text1"/>
          <w:sz w:val="28"/>
          <w:szCs w:val="28"/>
        </w:rPr>
        <w:t>G</w:t>
      </w:r>
      <w:r w:rsidRPr="000D2038">
        <w:rPr>
          <w:color w:val="000000" w:themeColor="text1"/>
          <w:sz w:val="28"/>
          <w:szCs w:val="28"/>
        </w:rPr>
        <w:t xml:space="preserve">ift </w:t>
      </w:r>
      <w:r w:rsidR="00C7147A" w:rsidRPr="000D2038">
        <w:rPr>
          <w:color w:val="000000" w:themeColor="text1"/>
          <w:sz w:val="28"/>
          <w:szCs w:val="28"/>
        </w:rPr>
        <w:t>basket _</w:t>
      </w:r>
      <w:r w:rsidRPr="000D2038">
        <w:rPr>
          <w:color w:val="000000" w:themeColor="text1"/>
          <w:sz w:val="28"/>
          <w:szCs w:val="28"/>
        </w:rPr>
        <w:t>___________</w:t>
      </w:r>
    </w:p>
    <w:p w14:paraId="612ED7FF" w14:textId="2AD9C351" w:rsidR="00D74146" w:rsidRDefault="00B45AC8" w:rsidP="00D11EEA">
      <w:pPr>
        <w:rPr>
          <w:b/>
          <w:bCs/>
          <w:color w:val="000000" w:themeColor="text1"/>
          <w:sz w:val="28"/>
          <w:szCs w:val="28"/>
        </w:rPr>
      </w:pPr>
      <w:r w:rsidRPr="000D2038">
        <w:rPr>
          <w:b/>
          <w:bCs/>
          <w:color w:val="000000" w:themeColor="text1"/>
          <w:sz w:val="28"/>
          <w:szCs w:val="28"/>
        </w:rPr>
        <w:t>(please</w:t>
      </w:r>
      <w:r w:rsidR="00592698" w:rsidRPr="000D2038">
        <w:rPr>
          <w:b/>
          <w:bCs/>
          <w:color w:val="000000" w:themeColor="text1"/>
          <w:sz w:val="28"/>
          <w:szCs w:val="28"/>
        </w:rPr>
        <w:t xml:space="preserve"> put the # of each one you will </w:t>
      </w:r>
      <w:r w:rsidR="004422FF">
        <w:rPr>
          <w:b/>
          <w:bCs/>
          <w:color w:val="000000" w:themeColor="text1"/>
          <w:sz w:val="28"/>
          <w:szCs w:val="28"/>
        </w:rPr>
        <w:t>commit to</w:t>
      </w:r>
      <w:r w:rsidR="00592698" w:rsidRPr="000D2038">
        <w:rPr>
          <w:b/>
          <w:bCs/>
          <w:color w:val="000000" w:themeColor="text1"/>
          <w:sz w:val="28"/>
          <w:szCs w:val="28"/>
        </w:rPr>
        <w:t>)</w:t>
      </w:r>
    </w:p>
    <w:p w14:paraId="4D465E47" w14:textId="490CDF4F" w:rsidR="008D1905" w:rsidRDefault="008D1905" w:rsidP="00D11EEA">
      <w:pPr>
        <w:rPr>
          <w:color w:val="000000" w:themeColor="text1"/>
          <w:sz w:val="28"/>
          <w:szCs w:val="28"/>
        </w:rPr>
      </w:pPr>
      <w:r w:rsidRPr="008D1905">
        <w:rPr>
          <w:color w:val="000000" w:themeColor="text1"/>
          <w:sz w:val="28"/>
          <w:szCs w:val="28"/>
        </w:rPr>
        <w:t xml:space="preserve">What time and day will you be setting up? </w:t>
      </w:r>
      <w:r>
        <w:rPr>
          <w:color w:val="000000" w:themeColor="text1"/>
          <w:sz w:val="28"/>
          <w:szCs w:val="28"/>
        </w:rPr>
        <w:t>_____________________</w:t>
      </w:r>
    </w:p>
    <w:p w14:paraId="5C058F23" w14:textId="4C456B7F" w:rsidR="008D1905" w:rsidRPr="008D1905" w:rsidRDefault="008D1905" w:rsidP="00D11EE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</w:t>
      </w:r>
    </w:p>
    <w:p w14:paraId="30952363" w14:textId="77777777" w:rsidR="003820BA" w:rsidRPr="000D2038" w:rsidRDefault="003820BA" w:rsidP="00D11EEA">
      <w:pPr>
        <w:rPr>
          <w:color w:val="000000" w:themeColor="text1"/>
          <w:sz w:val="28"/>
          <w:szCs w:val="28"/>
        </w:rPr>
      </w:pPr>
    </w:p>
    <w:p w14:paraId="6A04A275" w14:textId="622062F2" w:rsidR="003820BA" w:rsidRPr="001F0AED" w:rsidRDefault="003820BA" w:rsidP="001F0AED">
      <w:pPr>
        <w:jc w:val="center"/>
        <w:rPr>
          <w:b/>
          <w:bCs/>
          <w:color w:val="000000" w:themeColor="text1"/>
          <w:sz w:val="28"/>
          <w:szCs w:val="28"/>
        </w:rPr>
      </w:pPr>
      <w:r w:rsidRPr="001F0AED">
        <w:rPr>
          <w:b/>
          <w:bCs/>
          <w:color w:val="000000" w:themeColor="text1"/>
          <w:sz w:val="28"/>
          <w:szCs w:val="28"/>
        </w:rPr>
        <w:t>There is no limit as far as price goes on these trees and the decorations and stuff around the trees</w:t>
      </w:r>
    </w:p>
    <w:p w14:paraId="5614E7F7" w14:textId="77777777" w:rsidR="004422FF" w:rsidRDefault="004422FF" w:rsidP="00D11EEA">
      <w:pPr>
        <w:rPr>
          <w:color w:val="000000" w:themeColor="text1"/>
        </w:rPr>
      </w:pPr>
    </w:p>
    <w:p w14:paraId="015400A4" w14:textId="77777777" w:rsidR="00070C24" w:rsidRDefault="004422FF" w:rsidP="00925D3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21C4670" wp14:editId="39A57DFF">
            <wp:extent cx="2714625" cy="3492658"/>
            <wp:effectExtent l="0" t="0" r="0" b="0"/>
            <wp:docPr id="12172915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91505" name="Picture 12172915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866" cy="35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558A" w14:textId="49CE104C" w:rsidR="004422FF" w:rsidRDefault="004422FF" w:rsidP="00925D3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3A4E054" wp14:editId="6222FC94">
            <wp:extent cx="2705100" cy="3294560"/>
            <wp:effectExtent l="0" t="0" r="0" b="1270"/>
            <wp:docPr id="756663490" name="Picture 4" descr="A white christmas tree with stuff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63490" name="Picture 4" descr="A white christmas tree with stuffed animal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6123" cy="33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BCB0" w14:textId="77777777" w:rsidR="00070C24" w:rsidRDefault="00070C24" w:rsidP="00925D31">
      <w:pPr>
        <w:jc w:val="center"/>
        <w:rPr>
          <w:color w:val="000000" w:themeColor="text1"/>
        </w:rPr>
      </w:pPr>
    </w:p>
    <w:p w14:paraId="31A6225A" w14:textId="77777777" w:rsidR="008D1905" w:rsidRDefault="00543BF7" w:rsidP="00F32C1E">
      <w:pPr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70FAF46" wp14:editId="6C37557E">
            <wp:extent cx="5730446" cy="3000375"/>
            <wp:effectExtent l="0" t="0" r="3810" b="0"/>
            <wp:docPr id="1308895266" name="Picture 5" descr="A group of people standing next to a table with christma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95266" name="Picture 5" descr="A group of people standing next to a table with christmas tre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109" cy="30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 w:rsidR="00F32C1E">
        <w:rPr>
          <w:noProof/>
          <w:color w:val="000000" w:themeColor="text1"/>
        </w:rPr>
        <w:t xml:space="preserve">  </w:t>
      </w:r>
    </w:p>
    <w:p w14:paraId="7BB038F1" w14:textId="700602CB" w:rsidR="004422FF" w:rsidRDefault="00543BF7" w:rsidP="00F32C1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AFD9DAE" wp14:editId="1EB9CF95">
            <wp:extent cx="5467350" cy="2967638"/>
            <wp:effectExtent l="0" t="0" r="0" b="4445"/>
            <wp:docPr id="12230681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68159" name="Picture 12230681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3988" cy="299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E582" w14:textId="4923E330" w:rsidR="00543BF7" w:rsidRPr="00D11EEA" w:rsidRDefault="008D1905" w:rsidP="008D1905">
      <w:pPr>
        <w:jc w:val="center"/>
        <w:rPr>
          <w:color w:val="000000" w:themeColor="text1"/>
        </w:rPr>
      </w:pPr>
      <w:r w:rsidRPr="008D1905">
        <w:rPr>
          <w:b/>
          <w:bCs/>
          <w:color w:val="000000" w:themeColor="text1"/>
          <w:sz w:val="52"/>
          <w:szCs w:val="52"/>
        </w:rPr>
        <w:t>These are just some examples</w:t>
      </w:r>
      <w:r>
        <w:rPr>
          <w:color w:val="000000" w:themeColor="text1"/>
        </w:rPr>
        <w:t>!</w:t>
      </w:r>
    </w:p>
    <w:sectPr w:rsidR="00543BF7" w:rsidRPr="00D11EEA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620" w:right="162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9904C" w14:textId="77777777" w:rsidR="006379CA" w:rsidRDefault="006379CA">
      <w:pPr>
        <w:spacing w:after="0" w:line="240" w:lineRule="auto"/>
      </w:pPr>
      <w:r>
        <w:separator/>
      </w:r>
    </w:p>
  </w:endnote>
  <w:endnote w:type="continuationSeparator" w:id="0">
    <w:p w14:paraId="2EE95C2D" w14:textId="77777777" w:rsidR="006379CA" w:rsidRDefault="00637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6D661" w14:textId="77777777" w:rsidR="00253F92" w:rsidRDefault="009549FD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6937C" w14:textId="77777777" w:rsidR="006379CA" w:rsidRDefault="006379CA">
      <w:pPr>
        <w:spacing w:after="0" w:line="240" w:lineRule="auto"/>
      </w:pPr>
      <w:r>
        <w:separator/>
      </w:r>
    </w:p>
  </w:footnote>
  <w:footnote w:type="continuationSeparator" w:id="0">
    <w:p w14:paraId="201FFF0B" w14:textId="77777777" w:rsidR="006379CA" w:rsidRDefault="00637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53C3" w14:textId="77777777" w:rsidR="00253F92" w:rsidRDefault="00000000">
    <w:r>
      <w:rPr>
        <w:noProof/>
      </w:rPr>
      <w:pict w14:anchorId="47D70D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66841" o:spid="_x0000_s1026" type="#_x0000_t75" style="position:absolute;margin-left:0;margin-top:0;width:505.45pt;height:715.7pt;z-index:-251657728;mso-position-horizontal:center;mso-position-horizontal-relative:margin;mso-position-vertical:center;mso-position-vertical-relative:margin" o:allowincell="f">
          <v:imagedata r:id="rId1" o:title="Holiday stationery (with holly leaf watermark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44F1B" w14:textId="77777777" w:rsidR="00253F92" w:rsidRDefault="009549FD">
    <w:pPr>
      <w:rPr>
        <w:color w:val="FFFFFF" w:themeColor="background1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1" layoutInCell="1" allowOverlap="1" wp14:anchorId="203A4520" wp14:editId="767A9E8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400800" cy="9144000"/>
              <wp:effectExtent l="19050" t="19050" r="19050" b="190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9144000"/>
                        <a:chOff x="0" y="0"/>
                        <a:chExt cx="6400800" cy="914400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78279" y="3018773"/>
                          <a:ext cx="3227705" cy="30905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Round Diagonal Corner Rectangle 15"/>
                      <wps:cNvSpPr/>
                      <wps:spPr>
                        <a:xfrm>
                          <a:off x="0" y="0"/>
                          <a:ext cx="6400800" cy="914400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84F9C3" id="Group 13" o:spid="_x0000_s1026" alt="&quot;&quot;" style="position:absolute;margin-left:0;margin-top:0;width:7in;height:10in;z-index:-251658752;mso-position-horizontal:center;mso-position-horizontal-relative:page;mso-position-vertical:center;mso-position-vertical-relative:page" coordsize="64008,91440" o:gfxdata="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15782;top:30187;width:32277;height:30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">
                <v:imagedata r:id="rId2" o:title=""/>
              </v:shape>
              <v:shape id="Round Diagonal Corner Rectangle 15" o:spid="_x0000_s1028" style="position:absolute;width:64008;height:91440;visibility:visible;mso-wrap-style:square;v-text-anchor:middle" coordsize="6400800,9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" path="m1066821,l6400800,r,l6400800,8077179v,589189,-477632,1066821,-1066821,1066821l,9144000r,l,1066821c,477632,477632,,1066821,xe" fillcolor="white [3212]" strokecolor="#a5300f [3204]" strokeweight="2.25pt">
                <v:fill opacity="32896f"/>
                <v:stroke joinstyle="miter"/>
                <v:path arrowok="t" o:connecttype="custom" o:connectlocs="1066821,0;6400800,0;6400800,0;6400800,8077179;5333979,9144000;0,9144000;0,9144000;0,1066821;1066821,0" o:connectangles="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BE7BE" w14:textId="77777777" w:rsidR="00253F92" w:rsidRDefault="009549FD"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1" layoutInCell="1" allowOverlap="1" wp14:anchorId="5921CE28" wp14:editId="00EEB84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400800" cy="9144000"/>
              <wp:effectExtent l="19050" t="19050" r="19050" b="1905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9144000"/>
                        <a:chOff x="0" y="0"/>
                        <a:chExt cx="6400800" cy="914400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78279" y="3018773"/>
                          <a:ext cx="3227705" cy="30905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Round Diagonal Corner Rectangle 11"/>
                      <wps:cNvSpPr/>
                      <wps:spPr>
                        <a:xfrm>
                          <a:off x="0" y="0"/>
                          <a:ext cx="6400800" cy="914400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80809B" id="Group 12" o:spid="_x0000_s1026" alt="&quot;&quot;" style="position:absolute;margin-left:0;margin-top:0;width:7in;height:10in;z-index:-251659776;mso-position-horizontal:center;mso-position-horizontal-relative:page;mso-position-vertical:center;mso-position-vertical-relative:page" coordsize="64008,91440" o:gfxdata="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15782;top:30187;width:32277;height:30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">
                <v:imagedata r:id="rId2" o:title=""/>
              </v:shape>
              <v:shape id="Round Diagonal Corner Rectangle 11" o:spid="_x0000_s1028" style="position:absolute;width:64008;height:91440;visibility:visible;mso-wrap-style:square;v-text-anchor:middle" coordsize="6400800,9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" path="m1066821,l6400800,r,l6400800,8077179v,589189,-477632,1066821,-1066821,1066821l,9144000r,l,1066821c,477632,477632,,1066821,xe" fillcolor="white [3212]" strokecolor="#a5300f [3204]" strokeweight="2.25pt">
                <v:fill opacity="32896f"/>
                <v:stroke joinstyle="miter"/>
                <v:path arrowok="t" o:connecttype="custom" o:connectlocs="1066821,0;6400800,0;6400800,0;6400800,8077179;5333979,9144000;0,9144000;0,9144000;0,1066821;1066821,0" o:connectangles="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EEA"/>
    <w:rsid w:val="00052677"/>
    <w:rsid w:val="00070C24"/>
    <w:rsid w:val="0009115E"/>
    <w:rsid w:val="000D2038"/>
    <w:rsid w:val="00116541"/>
    <w:rsid w:val="00141601"/>
    <w:rsid w:val="00176959"/>
    <w:rsid w:val="00194BB3"/>
    <w:rsid w:val="001B4D66"/>
    <w:rsid w:val="001F0AED"/>
    <w:rsid w:val="001F6CA7"/>
    <w:rsid w:val="00222559"/>
    <w:rsid w:val="00253F92"/>
    <w:rsid w:val="00263195"/>
    <w:rsid w:val="00263A2A"/>
    <w:rsid w:val="002E41E3"/>
    <w:rsid w:val="002F3142"/>
    <w:rsid w:val="00321811"/>
    <w:rsid w:val="003812F0"/>
    <w:rsid w:val="003820BA"/>
    <w:rsid w:val="003E1B33"/>
    <w:rsid w:val="003F1043"/>
    <w:rsid w:val="00400BEA"/>
    <w:rsid w:val="0042419E"/>
    <w:rsid w:val="004415E8"/>
    <w:rsid w:val="004422FF"/>
    <w:rsid w:val="004B6B3B"/>
    <w:rsid w:val="004E1895"/>
    <w:rsid w:val="004E5CBF"/>
    <w:rsid w:val="00543BF7"/>
    <w:rsid w:val="00570DEC"/>
    <w:rsid w:val="005877B5"/>
    <w:rsid w:val="00592698"/>
    <w:rsid w:val="00593A3E"/>
    <w:rsid w:val="00604CC2"/>
    <w:rsid w:val="00611EB7"/>
    <w:rsid w:val="006379CA"/>
    <w:rsid w:val="006B7797"/>
    <w:rsid w:val="006F6228"/>
    <w:rsid w:val="00717ADD"/>
    <w:rsid w:val="00771308"/>
    <w:rsid w:val="007906E5"/>
    <w:rsid w:val="007A2897"/>
    <w:rsid w:val="00801E9D"/>
    <w:rsid w:val="008606F3"/>
    <w:rsid w:val="00894098"/>
    <w:rsid w:val="008C41B0"/>
    <w:rsid w:val="008D1905"/>
    <w:rsid w:val="00925C9E"/>
    <w:rsid w:val="00925D31"/>
    <w:rsid w:val="00952EAF"/>
    <w:rsid w:val="009549FD"/>
    <w:rsid w:val="009A3AB2"/>
    <w:rsid w:val="009A420C"/>
    <w:rsid w:val="009D4DED"/>
    <w:rsid w:val="009E235F"/>
    <w:rsid w:val="009E5157"/>
    <w:rsid w:val="00A3374A"/>
    <w:rsid w:val="00A61127"/>
    <w:rsid w:val="00A92766"/>
    <w:rsid w:val="00B2353E"/>
    <w:rsid w:val="00B45AC8"/>
    <w:rsid w:val="00B85158"/>
    <w:rsid w:val="00BF1153"/>
    <w:rsid w:val="00BF5211"/>
    <w:rsid w:val="00C7147A"/>
    <w:rsid w:val="00C93F63"/>
    <w:rsid w:val="00CA2383"/>
    <w:rsid w:val="00D10FB3"/>
    <w:rsid w:val="00D11EEA"/>
    <w:rsid w:val="00D66451"/>
    <w:rsid w:val="00D74146"/>
    <w:rsid w:val="00D91ED7"/>
    <w:rsid w:val="00D960B0"/>
    <w:rsid w:val="00DB0DAE"/>
    <w:rsid w:val="00E168EC"/>
    <w:rsid w:val="00E26A60"/>
    <w:rsid w:val="00E843A0"/>
    <w:rsid w:val="00ED6C06"/>
    <w:rsid w:val="00F32C1E"/>
    <w:rsid w:val="00F41044"/>
    <w:rsid w:val="00F73F5F"/>
    <w:rsid w:val="00F87B05"/>
    <w:rsid w:val="00FC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2732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1"/>
    <w:unhideWhenUsed/>
    <w:rsid w:val="003E1B33"/>
    <w:pPr>
      <w:spacing w:after="240" w:line="240" w:lineRule="auto"/>
      <w:jc w:val="center"/>
    </w:pPr>
    <w:rPr>
      <w:color w:val="595959" w:themeColor="text1" w:themeTint="A6"/>
      <w:spacing w:val="60"/>
    </w:rPr>
  </w:style>
  <w:style w:type="character" w:customStyle="1" w:styleId="FooterChar">
    <w:name w:val="Footer Char"/>
    <w:basedOn w:val="DefaultParagraphFont"/>
    <w:link w:val="Footer"/>
    <w:uiPriority w:val="1"/>
    <w:rsid w:val="003E1B33"/>
    <w:rPr>
      <w:color w:val="595959" w:themeColor="text1" w:themeTint="A6"/>
      <w:spacing w:val="60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tl\AppData\Roaming\Microsoft\Templates\Holiday%20stationery%20(with%20holly%20leaf%20watermark).dotx" TargetMode="External"/></Relationships>
</file>

<file path=word/theme/theme1.xml><?xml version="1.0" encoding="utf-8"?>
<a:theme xmlns:a="http://schemas.openxmlformats.org/drawingml/2006/main" name="Holiday stationery (with holly leaf watermark)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4320AF-8DAE-4B90-A749-589AEC56A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5D454E-2DD0-4552-9529-86D85A5DBC5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02B8FDC-3476-4606-982E-F1D90FC9A5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stationery (with holly leaf watermark)</Template>
  <TotalTime>0</TotalTime>
  <Pages>4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2025-10-27T18:39:00Z</dcterms:created>
  <dcterms:modified xsi:type="dcterms:W3CDTF">2025-10-27T18:39:00Z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